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09" w:rsidRDefault="00CB3F8D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4180114</wp:posOffset>
                </wp:positionH>
                <wp:positionV relativeFrom="page">
                  <wp:posOffset>433449</wp:posOffset>
                </wp:positionV>
                <wp:extent cx="6165017" cy="6792645"/>
                <wp:effectExtent l="0" t="0" r="0" b="8255"/>
                <wp:wrapNone/>
                <wp:docPr id="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017" cy="679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50BB" w:rsidRDefault="00796C9A" w:rsidP="00950F4E">
                            <w:pPr>
                              <w:pStyle w:val="1"/>
                              <w:rPr>
                                <w:b/>
                                <w:i/>
                                <w:caps w:val="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0F4E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B3F8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873125" cy="873125"/>
                                  <wp:effectExtent l="0" t="0" r="3175" b="3175"/>
                                  <wp:docPr id="2" name="Рисунок 4" descr="Звезда без белого квадрат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" descr="Звезда без белого квадрат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12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1ED5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369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2818">
                              <w:rPr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 w:rsidR="00E5660F" w:rsidRPr="00E5660F">
                              <w:rPr>
                                <w:b/>
                                <w:i/>
                                <w:caps w:val="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2511E" w:rsidRPr="0052511E">
                              <w:rPr>
                                <w:b/>
                                <w:i/>
                                <w:caps w:val="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Дорогие друзья</w:t>
                            </w:r>
                            <w:r w:rsidR="0052511E">
                              <w:rPr>
                                <w:b/>
                                <w:i/>
                                <w:caps w:val="0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приглашаем Вас на 4-й краевой мемориальный турнир по мини-футболу памяти ветерана Великой Отечественной войны </w:t>
                            </w:r>
                            <w:r>
                              <w:rPr>
                                <w:b/>
                                <w:i/>
                                <w:caps w:val="0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Василия Семёновича Шалимова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который состоится </w:t>
                            </w: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>11 июня 2018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2"/>
                                <w:szCs w:val="12"/>
                              </w:rPr>
                              <w:t>г..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на стадионе Паутовской средней школы.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Концепция мероприятия: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праздник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спортивных достижений, посвященный памяти ветеранов великой отечественной войны, работников тыла.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Цели и задачи: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пропаганда здорового образа жизни среди молодежи, 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укрепление дружеских связей между районами Алтайского края, школами района;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патриотическое воспитание подрастающего поколения;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сохранение памяти о подвиге советских солдат, участников Великой Отечественной войны, тружеников тыла;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проведение соревнований рассматривается как наш вклад в празднование    73-й годовщины великой победы.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20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ПРИГЛАШЕНЫ 9 команд: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«Гвардия», ДЮСШ, Петропавловский район;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Паутовская средняя школа, Петропавловский район; 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Николаевская средняя школа, Петропавловский район; 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зЕЛЕНОДОЛЬСКАЯ средняя школа, Петропавловский район;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кАМЫШЕНСКАЯ средняя школа, Петропавловский район; 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дюсш, аЛТАЙСКИЙ РАЙОН;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дюсш, Быстроистокский район;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Верх-Ануйская средняя школа, Быстроистокский район;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ind w:left="928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средняя школа с. Огни, Усть-КалманскИЙ район. 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Сценарий проведения праздника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10.00-10.30   Прибытие команд и приглашенных, регистрация участников.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10.30   Церемония открытия мероприятия, Выступления организаторов и почетных гостей. Награждение благодарственными письмами, почетными грамотами.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11.20 -17.30   Проведение спортивных состязаний по мини-футболу.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17.30-18.00    Подведение итогов соревнований. Награждение победителей турнира, лучших игроков.Финальный салют.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18.20 Отъезд участников турнира.</w:t>
                            </w:r>
                          </w:p>
                          <w:p w:rsidR="008C26B7" w:rsidRDefault="008C26B7" w:rsidP="008C26B7">
                            <w:pPr>
                              <w:pStyle w:val="1"/>
                              <w:rPr>
                                <w:b/>
                                <w:caps w:val="0"/>
                                <w:sz w:val="32"/>
                                <w:szCs w:val="3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 w:val="0"/>
                                <w:sz w:val="32"/>
                                <w:szCs w:val="3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Приходите к нам на ПРАЗДНИК ФУТБОЛА!                             11 июня 2018 г., 10.30, школьный стадион с. Паутово.</w:t>
                            </w:r>
                          </w:p>
                          <w:p w:rsidR="00A31909" w:rsidRPr="00950F4E" w:rsidRDefault="00A31909">
                            <w:pPr>
                              <w:pStyle w:val="Smalltype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margin-left:329.15pt;margin-top:34.15pt;width:485.45pt;height:534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+exuAIAALw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" filled="f" stroked="f">
                <v:textbox>
                  <w:txbxContent>
                    <w:p w:rsidR="00BC50BB" w:rsidRDefault="00796C9A" w:rsidP="00950F4E">
                      <w:pPr>
                        <w:pStyle w:val="1"/>
                        <w:rPr>
                          <w:b/>
                          <w:i/>
                          <w:caps w:val="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0F4E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CB3F8D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>
                            <wp:extent cx="873125" cy="873125"/>
                            <wp:effectExtent l="0" t="0" r="3175" b="3175"/>
                            <wp:docPr id="2" name="Рисунок 4" descr="Звезда без белого квадрат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" descr="Звезда без белого квадрат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125" cy="87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1ED5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A369D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B2818">
                        <w:rPr>
                          <w:sz w:val="18"/>
                          <w:szCs w:val="18"/>
                        </w:rPr>
                        <w:t xml:space="preserve">                                   </w:t>
                      </w:r>
                      <w:r w:rsidR="00E5660F" w:rsidRPr="00E5660F">
                        <w:rPr>
                          <w:b/>
                          <w:i/>
                          <w:caps w:val="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2511E" w:rsidRPr="0052511E">
                        <w:rPr>
                          <w:b/>
                          <w:i/>
                          <w:caps w:val="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Дорогие друзья</w:t>
                      </w:r>
                      <w:r w:rsidR="0052511E">
                        <w:rPr>
                          <w:b/>
                          <w:i/>
                          <w:caps w:val="0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приглашаем Вас на 4-й краевой мемориальный турнир по мини-футболу памяти ветерана Великой Отечественной войны </w:t>
                      </w:r>
                      <w:r>
                        <w:rPr>
                          <w:b/>
                          <w:i/>
                          <w:caps w:val="0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Василия Семёновича Шалимова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который состоится </w:t>
                      </w:r>
                      <w:r>
                        <w:rPr>
                          <w:i/>
                          <w:sz w:val="22"/>
                          <w:szCs w:val="22"/>
                        </w:rPr>
                        <w:t>11 июня 2018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12"/>
                          <w:szCs w:val="12"/>
                        </w:rPr>
                        <w:t>г..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на стадионе Паутовской средней школы.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Концепция мероприятия:</w:t>
                      </w:r>
                      <w:r>
                        <w:rPr>
                          <w:i/>
                          <w:sz w:val="18"/>
                          <w:szCs w:val="1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праздник</w:t>
                      </w:r>
                      <w:r>
                        <w:rPr>
                          <w:i/>
                          <w:sz w:val="18"/>
                          <w:szCs w:val="1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спортивных достижений, посвященный памяти ветеранов великой отечественной войны, работников тыла.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Цели и задачи: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3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пропаганда здорового образа жизни среди молодежи, 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3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укрепление дружеских связей между районами Алтайского края, школами района;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3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патриотическое воспитание подрастающего поколения;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3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сохранение памяти о подвиге советских солдат, участников Великой Отечественной войны, тружеников тыла;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3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проведение соревнований рассматривается как наш вклад в празднование    73-й годовщины великой победы.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20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i/>
                          <w:sz w:val="20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ПРИГЛАШЕНЫ 9 команд: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«Гвардия», ДЮСШ, Петропавловский район;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Паутовская средняя школа, Петропавловский район; 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Николаевская средняя школа, Петропавловский район; 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зЕЛЕНОДОЛЬСКАЯ средняя школа, Петропавловский район;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кАМЫШЕНСКАЯ средняя школа, Петропавловский район; 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дюсш, аЛТАЙСКИЙ РАЙОН;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дюсш, Быстроистокский район;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Верх-Ануйская средняя школа, Быстроистокский район;</w:t>
                      </w:r>
                    </w:p>
                    <w:p w:rsidR="008C26B7" w:rsidRDefault="008C26B7" w:rsidP="008C26B7">
                      <w:pPr>
                        <w:pStyle w:val="1"/>
                        <w:numPr>
                          <w:ilvl w:val="0"/>
                          <w:numId w:val="4"/>
                        </w:numPr>
                        <w:ind w:left="928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средняя школа с. Огни, Усть-КалманскИЙ район. 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Сценарий проведения праздника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: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10.00-10.30   Прибытие команд и приглашенных, регистрация участников.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10.30   Церемония открытия мероприятия, Выступления организаторов и почетных гостей. Награждение благодарственными письмами, почетными грамотами.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11.20 -17.30   Проведение спортивных состязаний по мини-футболу.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17.30-18.00    Подведение итогов соревнований. Награждение победителей турнира, лучших игроков.Финальный салют.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18.20 Отъезд участников турнира.</w:t>
                      </w:r>
                    </w:p>
                    <w:p w:rsidR="008C26B7" w:rsidRDefault="008C26B7" w:rsidP="008C26B7">
                      <w:pPr>
                        <w:pStyle w:val="1"/>
                        <w:rPr>
                          <w:b/>
                          <w:caps w:val="0"/>
                          <w:sz w:val="32"/>
                          <w:szCs w:val="3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 w:val="0"/>
                          <w:sz w:val="32"/>
                          <w:szCs w:val="3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Приходите к нам на ПРАЗДНИК ФУТБОЛА!                             11 июня 2018 г., 10.30, школьный стадион с. Паутово.</w:t>
                      </w:r>
                    </w:p>
                    <w:p w:rsidR="00A31909" w:rsidRPr="00950F4E" w:rsidRDefault="00A31909">
                      <w:pPr>
                        <w:pStyle w:val="Smalltype"/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147955</wp:posOffset>
                </wp:positionH>
                <wp:positionV relativeFrom="page">
                  <wp:posOffset>200025</wp:posOffset>
                </wp:positionV>
                <wp:extent cx="10485120" cy="7647940"/>
                <wp:effectExtent l="0" t="0" r="0" b="635"/>
                <wp:wrapNone/>
                <wp:docPr id="1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5120" cy="764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909" w:rsidRDefault="00CB3F8D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10301605" cy="7558405"/>
                                  <wp:effectExtent l="0" t="0" r="4445" b="4445"/>
                                  <wp:docPr id="4" name="Рисунок 4" descr="Рефер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Рефер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1605" cy="7558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27" type="#_x0000_t202" style="position:absolute;margin-left:11.65pt;margin-top:15.75pt;width:825.6pt;height:602.2pt;z-index: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" filled="f" stroked="f">
                <v:textbox style="mso-fit-shape-to-text:t">
                  <w:txbxContent>
                    <w:p w:rsidR="00A31909" w:rsidRDefault="00CB3F8D"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>
                            <wp:extent cx="10301605" cy="7558405"/>
                            <wp:effectExtent l="0" t="0" r="4445" b="4445"/>
                            <wp:docPr id="4" name="Рисунок 4" descr="Рефер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Рефер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1605" cy="7558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31909" w:rsidSect="00E109D9">
      <w:pgSz w:w="16839" w:h="11907" w:orient="landscape"/>
      <w:pgMar w:top="0" w:right="0" w:bottom="0" w:left="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36BCD"/>
    <w:multiLevelType w:val="hybridMultilevel"/>
    <w:tmpl w:val="C204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F6990"/>
    <w:multiLevelType w:val="hybridMultilevel"/>
    <w:tmpl w:val="2C40F10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48"/>
    <w:rsid w:val="000F5F49"/>
    <w:rsid w:val="001B4D90"/>
    <w:rsid w:val="001C4ACD"/>
    <w:rsid w:val="00274833"/>
    <w:rsid w:val="002A0FC1"/>
    <w:rsid w:val="002C16D7"/>
    <w:rsid w:val="002F0F2F"/>
    <w:rsid w:val="0039419D"/>
    <w:rsid w:val="003C0529"/>
    <w:rsid w:val="003E0258"/>
    <w:rsid w:val="003F0CD9"/>
    <w:rsid w:val="0049510C"/>
    <w:rsid w:val="004B2818"/>
    <w:rsid w:val="004F677F"/>
    <w:rsid w:val="0052511E"/>
    <w:rsid w:val="0056111C"/>
    <w:rsid w:val="0059273C"/>
    <w:rsid w:val="005F2DB4"/>
    <w:rsid w:val="006952E6"/>
    <w:rsid w:val="00715B73"/>
    <w:rsid w:val="0079383C"/>
    <w:rsid w:val="00796C9A"/>
    <w:rsid w:val="007E4D93"/>
    <w:rsid w:val="00801337"/>
    <w:rsid w:val="00847295"/>
    <w:rsid w:val="0087791B"/>
    <w:rsid w:val="00882DDD"/>
    <w:rsid w:val="008C26B7"/>
    <w:rsid w:val="008E6E6F"/>
    <w:rsid w:val="00914C48"/>
    <w:rsid w:val="00950F4E"/>
    <w:rsid w:val="009A3CF8"/>
    <w:rsid w:val="009B036F"/>
    <w:rsid w:val="00A02CA4"/>
    <w:rsid w:val="00A232F0"/>
    <w:rsid w:val="00A31909"/>
    <w:rsid w:val="00A369D0"/>
    <w:rsid w:val="00A37653"/>
    <w:rsid w:val="00A93792"/>
    <w:rsid w:val="00A9667A"/>
    <w:rsid w:val="00AE3923"/>
    <w:rsid w:val="00BB6F13"/>
    <w:rsid w:val="00BC50BB"/>
    <w:rsid w:val="00BF6255"/>
    <w:rsid w:val="00C7145F"/>
    <w:rsid w:val="00C71554"/>
    <w:rsid w:val="00CB3F8D"/>
    <w:rsid w:val="00CE2591"/>
    <w:rsid w:val="00D02D00"/>
    <w:rsid w:val="00D62EE0"/>
    <w:rsid w:val="00E109D9"/>
    <w:rsid w:val="00E3342F"/>
    <w:rsid w:val="00E5660F"/>
    <w:rsid w:val="00E86C40"/>
    <w:rsid w:val="00EA21E9"/>
    <w:rsid w:val="00FC1ED5"/>
    <w:rsid w:val="00FD6E78"/>
    <w:rsid w:val="00FF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019b7,#0a96f2"/>
    </o:shapedefaults>
    <o:shapelayout v:ext="edit">
      <o:idmap v:ext="edit" data="1"/>
    </o:shapelayout>
  </w:shapeDefaults>
  <w:decimalSymbol w:val=","/>
  <w:listSeparator w:val=";"/>
  <w15:docId w15:val="{81349F18-3A91-40E0-8E78-2FB160A1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 w:cs="Arial"/>
      <w:sz w:val="24"/>
      <w:szCs w:val="24"/>
      <w:lang w:bidi="mni-IN"/>
    </w:rPr>
  </w:style>
  <w:style w:type="paragraph" w:styleId="1">
    <w:name w:val="heading 1"/>
    <w:basedOn w:val="a"/>
    <w:next w:val="a"/>
    <w:link w:val="10"/>
    <w:qFormat/>
    <w:pPr>
      <w:spacing w:line="264" w:lineRule="auto"/>
      <w:outlineLvl w:val="0"/>
    </w:pPr>
    <w:rPr>
      <w:caps/>
      <w:color w:val="FFFFFF"/>
      <w:sz w:val="64"/>
      <w:szCs w:val="64"/>
    </w:rPr>
  </w:style>
  <w:style w:type="paragraph" w:styleId="2">
    <w:name w:val="heading 2"/>
    <w:basedOn w:val="1"/>
    <w:next w:val="a"/>
    <w:link w:val="20"/>
    <w:qFormat/>
    <w:pPr>
      <w:spacing w:before="200" w:after="200" w:line="168" w:lineRule="auto"/>
      <w:outlineLvl w:val="1"/>
    </w:pPr>
    <w:rPr>
      <w:rFonts w:ascii="Arial Black" w:hAnsi="Arial Black" w:cs="Times New Roman"/>
      <w:sz w:val="120"/>
      <w:szCs w:val="120"/>
    </w:rPr>
  </w:style>
  <w:style w:type="paragraph" w:styleId="3">
    <w:name w:val="heading 3"/>
    <w:basedOn w:val="2"/>
    <w:next w:val="a"/>
    <w:link w:val="30"/>
    <w:qFormat/>
    <w:pPr>
      <w:spacing w:line="264" w:lineRule="auto"/>
      <w:outlineLvl w:val="2"/>
    </w:pPr>
    <w:rPr>
      <w:rFonts w:ascii="Arial" w:hAnsi="Arial" w:cs="Arial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imes New Roman"/>
      <w:sz w:val="16"/>
      <w:szCs w:val="16"/>
    </w:rPr>
  </w:style>
  <w:style w:type="paragraph" w:customStyle="1" w:styleId="Smalltype">
    <w:name w:val="Small type"/>
    <w:basedOn w:val="3"/>
    <w:pPr>
      <w:spacing w:before="400"/>
    </w:pPr>
    <w:rPr>
      <w:sz w:val="24"/>
      <w:szCs w:val="24"/>
      <w:lang w:bidi="ru-RU"/>
    </w:rPr>
  </w:style>
  <w:style w:type="character" w:customStyle="1" w:styleId="10">
    <w:name w:val="Заголовок 1 Знак"/>
    <w:link w:val="1"/>
    <w:rsid w:val="00914C48"/>
    <w:rPr>
      <w:rFonts w:ascii="Arial" w:hAnsi="Arial" w:cs="Arial"/>
      <w:caps/>
      <w:color w:val="FFFFFF"/>
      <w:sz w:val="64"/>
      <w:szCs w:val="64"/>
      <w:lang w:bidi="mni-IN"/>
    </w:rPr>
  </w:style>
  <w:style w:type="character" w:customStyle="1" w:styleId="20">
    <w:name w:val="Заголовок 2 Знак"/>
    <w:link w:val="2"/>
    <w:rsid w:val="00914C48"/>
    <w:rPr>
      <w:rFonts w:ascii="Arial Black" w:hAnsi="Arial Black"/>
      <w:caps/>
      <w:color w:val="FFFFFF"/>
      <w:sz w:val="120"/>
      <w:szCs w:val="120"/>
      <w:lang w:bidi="mni-IN"/>
    </w:rPr>
  </w:style>
  <w:style w:type="character" w:customStyle="1" w:styleId="30">
    <w:name w:val="Заголовок 3 Знак"/>
    <w:link w:val="3"/>
    <w:rsid w:val="00914C48"/>
    <w:rPr>
      <w:rFonts w:ascii="Arial" w:hAnsi="Arial" w:cs="Arial"/>
      <w:caps/>
      <w:color w:val="FFFFFF"/>
      <w:sz w:val="40"/>
      <w:szCs w:val="40"/>
      <w:lang w:bidi="mn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5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Football%20party%20flyer(3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79D35-F52C-46C6-8E3B-048BF669A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Football party flyer(3).dot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Николай Шалимов</cp:lastModifiedBy>
  <cp:revision>4</cp:revision>
  <cp:lastPrinted>2004-03-16T08:33:00Z</cp:lastPrinted>
  <dcterms:created xsi:type="dcterms:W3CDTF">2017-04-26T08:14:00Z</dcterms:created>
  <dcterms:modified xsi:type="dcterms:W3CDTF">2018-05-28T04:55:00Z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TC011735941049</vt:lpwstr>
  </property>
</Properties>
</file>